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72E" w:rsidRDefault="00DC172E" w:rsidP="00E037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Дидактические игры по теме «Роботы – помощники»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«Роботы будущего»</w:t>
      </w:r>
    </w:p>
    <w:p w:rsidR="00DC172E" w:rsidRDefault="00DC172E" w:rsidP="00E037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«С чем справится робот?»</w:t>
      </w: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задача: </w:t>
      </w:r>
      <w:r>
        <w:rPr>
          <w:rFonts w:ascii="Times New Roman" w:hAnsi="Times New Roman" w:cs="Times New Roman"/>
          <w:sz w:val="28"/>
          <w:szCs w:val="28"/>
        </w:rPr>
        <w:t xml:space="preserve">развивать воображение, представлять целостный образ будущего объекта. </w:t>
      </w: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Игровая задача: </w:t>
      </w:r>
      <w:r>
        <w:rPr>
          <w:rFonts w:ascii="Times New Roman" w:hAnsi="Times New Roman" w:cs="Times New Roman"/>
          <w:sz w:val="28"/>
          <w:szCs w:val="28"/>
        </w:rPr>
        <w:t>отобрать действия или занятия человека, которые можно заменить роботом-помощником.</w:t>
      </w: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alt="http://sch2090uv.mskobr.ru/users_files/Zobova/images/kiMnqd4yT%281%29.jpg" style="width:141.75pt;height:178.5pt;visibility:visible">
            <v:imagedata r:id="rId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937BA">
        <w:rPr>
          <w:noProof/>
          <w:lang w:eastAsia="ru-RU"/>
        </w:rPr>
        <w:pict>
          <v:shape id="Рисунок 9" o:spid="_x0000_i1026" type="#_x0000_t75" alt="http://www.child.kodeks.ru/images/content/%D0%BA%D0%BD%D0%B8%D0%B3%D0%B8.png" style="width:196.5pt;height:196.5pt;visibility:visible">
            <v:imagedata r:id="rId5" o:title=""/>
          </v:shape>
        </w:pict>
      </w: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3" o:spid="_x0000_i1027" type="#_x0000_t75" alt="http://blvcccvrd.com/images/doing-dishes-cliparts-2.jpg" style="width:243pt;height:174.75pt;visibility:visible">
            <v:imagedata r:id="rId6" o:title="" cropbottom="5880f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7BA">
        <w:rPr>
          <w:noProof/>
          <w:lang w:eastAsia="ru-RU"/>
        </w:rPr>
        <w:pict>
          <v:shape id="Рисунок 5" o:spid="_x0000_i1028" type="#_x0000_t75" alt="https://image.freepik.com/free-vector/no-translate-detected_1308-195.jpg" style="width:177.75pt;height:177.75pt;visibility:visible">
            <v:imagedata r:id="rId7" o:title=""/>
          </v:shape>
        </w:pict>
      </w: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7" o:spid="_x0000_i1029" type="#_x0000_t75" alt="http://clipartbarn.com/wp-content/uploads/2017/03/Girl-clipart-drawing-clipartfest-4.jpeg" style="width:177pt;height:180pt;visibility:visible">
            <v:imagedata r:id="rId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937BA">
        <w:rPr>
          <w:noProof/>
          <w:lang w:eastAsia="ru-RU"/>
        </w:rPr>
        <w:pict>
          <v:shape id="Рисунок 8" o:spid="_x0000_i1030" type="#_x0000_t75" alt="http://hddfhm.com/images/children-cooking-clipart-13.jpg" style="width:193.5pt;height:170.25pt;visibility:visible">
            <v:imagedata r:id="rId9" o:title=""/>
          </v:shape>
        </w:pict>
      </w:r>
    </w:p>
    <w:p w:rsidR="00DC172E" w:rsidRDefault="00DC172E" w:rsidP="006C70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«В чем помогает робот?»</w:t>
      </w:r>
    </w:p>
    <w:p w:rsidR="00DC172E" w:rsidRDefault="00DC172E" w:rsidP="006C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задача: </w:t>
      </w:r>
      <w:r>
        <w:rPr>
          <w:rFonts w:ascii="Times New Roman" w:hAnsi="Times New Roman" w:cs="Times New Roman"/>
          <w:sz w:val="28"/>
          <w:szCs w:val="28"/>
        </w:rPr>
        <w:t xml:space="preserve">расширять представление о роботах-помощниках. </w:t>
      </w:r>
    </w:p>
    <w:p w:rsidR="00DC172E" w:rsidRDefault="00DC172E" w:rsidP="006C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Игровая задача: </w:t>
      </w:r>
      <w:r>
        <w:rPr>
          <w:rFonts w:ascii="Times New Roman" w:hAnsi="Times New Roman" w:cs="Times New Roman"/>
          <w:sz w:val="28"/>
          <w:szCs w:val="28"/>
        </w:rPr>
        <w:t>соединить действия или занятия человека с бытовым прибором, которые выполняет робот-помощник.</w:t>
      </w: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11" o:spid="_x0000_i1031" type="#_x0000_t75" alt="http://sch2090uv.mskobr.ru/users_files/Zobova/images/kiMnqd4yT%281%29.jpg" style="width:120.75pt;height:151.5pt;visibility:visible">
            <v:imagedata r:id="rId1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937BA">
        <w:rPr>
          <w:noProof/>
          <w:lang w:eastAsia="ru-RU"/>
        </w:rPr>
        <w:pict>
          <v:shape id="Рисунок 12" o:spid="_x0000_i1032" type="#_x0000_t75" alt="http://stopkaries.ru/images/detailed/8/14-2-211016.jpg" style="width:133.5pt;height:133.5pt;visibility:visible">
            <v:imagedata r:id="rId11" o:title=""/>
          </v:shape>
        </w:pict>
      </w: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</w:p>
    <w:p w:rsidR="00DC172E" w:rsidRDefault="00DC172E" w:rsidP="00E037F1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13" o:spid="_x0000_i1033" type="#_x0000_t75" alt="http://blvcccvrd.com/images/doing-dishes-cliparts-2.jpg" style="width:177.75pt;height:132.75pt;visibility:visible">
            <v:imagedata r:id="rId12" o:title="" cropbottom="5865f"/>
          </v:shape>
        </w:pict>
      </w:r>
      <w:r w:rsidRPr="003937BA">
        <w:rPr>
          <w:noProof/>
          <w:lang w:eastAsia="ru-RU"/>
        </w:rPr>
        <w:pict>
          <v:shape id="Рисунок 14" o:spid="_x0000_i1034" type="#_x0000_t75" alt="http://m-kitchen.biz/upload/iblock/b79/b79eeec11896ee3480e8449bd1a91b9c.jpg" style="width:129pt;height:129pt;visibility:visible">
            <v:imagedata r:id="rId13" o:title=""/>
          </v:shape>
        </w:pic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15" o:spid="_x0000_i1035" type="#_x0000_t75" alt="https://image.freepik.com/free-vector/no-translate-detected_1308-195.jpg" style="width:157.5pt;height:157.5pt;visibility:visible">
            <v:imagedata r:id="rId1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37BA">
        <w:rPr>
          <w:noProof/>
          <w:lang w:eastAsia="ru-RU"/>
        </w:rPr>
        <w:pict>
          <v:shape id="Рисунок 16" o:spid="_x0000_i1036" type="#_x0000_t75" alt="http://fb.ru/misc/i/gallery/33200/1151389.jpg" style="width:137.25pt;height:123.75pt;visibility:visible">
            <v:imagedata r:id="rId15" o:title=""/>
          </v:shape>
        </w:pic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17" o:spid="_x0000_i1037" type="#_x0000_t75" alt="http://hddfhm.com/images/children-cooking-clipart-13.jpg" style="width:141.75pt;height:124.5pt;visibility:visible">
            <v:imagedata r:id="rId16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937BA">
        <w:rPr>
          <w:noProof/>
          <w:lang w:eastAsia="ru-RU"/>
        </w:rPr>
        <w:pict>
          <v:shape id="Рисунок 18" o:spid="_x0000_i1038" type="#_x0000_t75" alt="https://www.ejin.ru/wp-content/uploads/2017/09/8-1845.jpg" style="width:183pt;height:122.25pt;visibility:visible">
            <v:imagedata r:id="rId17" o:title=""/>
          </v:shape>
        </w:pict>
      </w:r>
    </w:p>
    <w:p w:rsidR="00DC172E" w:rsidRDefault="00DC172E" w:rsidP="00E52D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«Собери авто-завод»</w:t>
      </w:r>
    </w:p>
    <w:p w:rsidR="00DC172E" w:rsidRDefault="00DC172E" w:rsidP="00E52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задача: </w:t>
      </w:r>
      <w:r>
        <w:rPr>
          <w:rFonts w:ascii="Times New Roman" w:hAnsi="Times New Roman" w:cs="Times New Roman"/>
          <w:sz w:val="28"/>
          <w:szCs w:val="28"/>
        </w:rPr>
        <w:t xml:space="preserve">сформировать представления о цехах завода по производству автомобилей. </w:t>
      </w:r>
    </w:p>
    <w:p w:rsidR="00DC172E" w:rsidRDefault="00DC172E" w:rsidP="00E52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Игровая задача: </w:t>
      </w:r>
      <w:r>
        <w:rPr>
          <w:rFonts w:ascii="Times New Roman" w:hAnsi="Times New Roman" w:cs="Times New Roman"/>
          <w:sz w:val="28"/>
          <w:szCs w:val="28"/>
        </w:rPr>
        <w:t xml:space="preserve">выбрать картинки с цехами по автопроизводству, соединить их в соответствии с этапами изготовления автомобилей. Убрать лишние. 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19" o:spid="_x0000_i1039" type="#_x0000_t75" alt="Как делают машины на АвтоВАЗе" style="width:204.75pt;height:135pt;visibility:visible">
            <v:imagedata r:id="rId1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Штамповка деталей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20" o:spid="_x0000_i1040" type="#_x0000_t75" alt="Как делают машины на АвтоВАЗе" style="width:217.5pt;height:143.25pt;visibility:visible">
            <v:imagedata r:id="rId19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Сборка кузова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21" o:spid="_x0000_i1041" type="#_x0000_t75" alt="Как делают машины на АвтоВАЗе" style="width:216.75pt;height:142.5pt;visibility:visible">
            <v:imagedata r:id="rId2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Конвейерная сборка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25" o:spid="_x0000_i1042" type="#_x0000_t75" alt="http://autokadabra.ru/system/uploads/photos/Shout/50/50753/big/open-uri20110922-66770-1pkrzx3.jpg" style="width:219pt;height:145.5pt;visibility:visible">
            <v:imagedata r:id="rId21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Покраска 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22" o:spid="_x0000_i1043" type="#_x0000_t75" alt="Как делают машины на АвтоВАЗе" style="width:235.5pt;height:154.5pt;visibility:visible">
            <v:imagedata r:id="rId2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Установка фар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23" o:spid="_x0000_i1044" type="#_x0000_t75" alt="Как делают машины на АвтоВАЗе" style="width:237.75pt;height:156pt;visibility:visible">
            <v:imagedata r:id="rId23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Прикручивание колес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24" o:spid="_x0000_i1045" type="#_x0000_t75" alt="Как делают машины на АвтоВАЗе" style="width:231pt;height:152.25pt;visibility:visible">
            <v:imagedata r:id="rId2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Окончательная сдача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 w:rsidRPr="003937BA">
        <w:rPr>
          <w:noProof/>
          <w:lang w:eastAsia="ru-RU"/>
        </w:rPr>
        <w:pict>
          <v:shape id="Рисунок 26" o:spid="_x0000_i1046" type="#_x0000_t75" alt="Оборудование для производства мебели" style="width:193.5pt;height:145.5pt;visibility:visible">
            <v:imagedata r:id="rId2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937BA">
        <w:rPr>
          <w:noProof/>
          <w:lang w:eastAsia="ru-RU"/>
        </w:rPr>
        <w:pict>
          <v:shape id="Рисунок 27" o:spid="_x0000_i1047" type="#_x0000_t75" alt="http://img-fotki.yandex.ru/get/50388/287605011.1c7d/0_21c4b4_27fb6386_orig.Jpg" style="width:189pt;height:135.75pt;visibility:visible">
            <v:imagedata r:id="rId26" o:title=""/>
          </v:shape>
        </w:pic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древесины                        Перемешивание шоколадной массы</w:t>
      </w:r>
    </w:p>
    <w:p w:rsidR="00DC172E" w:rsidRDefault="00DC172E" w:rsidP="00F872C0">
      <w:pPr>
        <w:rPr>
          <w:rFonts w:ascii="Times New Roman" w:hAnsi="Times New Roman" w:cs="Times New Roman"/>
          <w:sz w:val="28"/>
          <w:szCs w:val="28"/>
        </w:rPr>
      </w:pPr>
    </w:p>
    <w:p w:rsidR="00DC172E" w:rsidRPr="00E037F1" w:rsidRDefault="00DC172E" w:rsidP="00F872C0">
      <w:pPr>
        <w:rPr>
          <w:rFonts w:ascii="Times New Roman" w:hAnsi="Times New Roman" w:cs="Times New Roman"/>
          <w:sz w:val="28"/>
          <w:szCs w:val="28"/>
        </w:rPr>
      </w:pPr>
    </w:p>
    <w:sectPr w:rsidR="00DC172E" w:rsidRPr="00E037F1" w:rsidSect="00905349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37F1"/>
    <w:rsid w:val="001013E0"/>
    <w:rsid w:val="00147B4F"/>
    <w:rsid w:val="00366B1D"/>
    <w:rsid w:val="003937BA"/>
    <w:rsid w:val="006C70E6"/>
    <w:rsid w:val="008D2D2A"/>
    <w:rsid w:val="00905349"/>
    <w:rsid w:val="00970BD8"/>
    <w:rsid w:val="009D6ED0"/>
    <w:rsid w:val="00AD6F35"/>
    <w:rsid w:val="00B730BD"/>
    <w:rsid w:val="00B878A4"/>
    <w:rsid w:val="00BE42AD"/>
    <w:rsid w:val="00C23282"/>
    <w:rsid w:val="00DC172E"/>
    <w:rsid w:val="00DE226B"/>
    <w:rsid w:val="00E037F1"/>
    <w:rsid w:val="00E52DA3"/>
    <w:rsid w:val="00F8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26B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366B1D"/>
    <w:rPr>
      <w:rFonts w:eastAsia="Times New Roman" w:cs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366B1D"/>
    <w:rPr>
      <w:rFonts w:eastAsia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125</TotalTime>
  <Pages>4</Pages>
  <Words>159</Words>
  <Characters>909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153</dc:creator>
  <cp:keywords/>
  <dc:description/>
  <cp:lastModifiedBy>308-06</cp:lastModifiedBy>
  <cp:revision>6</cp:revision>
  <dcterms:created xsi:type="dcterms:W3CDTF">2018-04-28T07:19:00Z</dcterms:created>
  <dcterms:modified xsi:type="dcterms:W3CDTF">2018-06-25T07:22:00Z</dcterms:modified>
</cp:coreProperties>
</file>